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CC3" w:rsidRDefault="00E37E41"/>
    <w:p w:rsidR="0057208A" w:rsidRDefault="002727A2">
      <w:r>
        <w:rPr>
          <w:noProof/>
          <w:lang w:eastAsia="nl-NL"/>
        </w:rPr>
        <w:pict>
          <v:group id="_x0000_s1074" style="position:absolute;margin-left:-23.35pt;margin-top:16.9pt;width:241.3pt;height:156.3pt;z-index:-251627520" coordorigin="1423,1172" coordsize="4826,3126" o:regroupid="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1423;top:1172;width:4826;height:3126;mso-position-horizontal-relative:text;mso-position-vertical-relative:text" wrapcoords="-67 0 -67 21496 21600 21496 21600 0 -67 0">
              <v:imagedata r:id="rId5" o:title="naamkaartje3"/>
            </v:shape>
            <v:roundrect id="Tekstvak 2" o:spid="_x0000_s1073" style="position:absolute;left:1537;top:3683;width:2215;height:6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wrapcoords="438 -1054 -292 0 -292 20020 146 22127 21454 22127 21746 22127 25103 16332 25103 15805 26708 12117 26562 9483 22038 7376 22184 4741 21600 0 21016 -1054 438 -1054" fillcolor="#ed7d31" strokecolor="#823b0b [1605]" strokeweight="2.25pt">
              <v:fill color2="#823b0b" angle="-135" focusposition="1" focussize="" focus="100%" type="gradient"/>
              <v:stroke joinstyle="miter"/>
              <v:shadow on="t" type="perspective" color="#f7caac" opacity=".5" origin=",.5" offset="0,0" matrix=",-56756f,,.5"/>
              <v:textbox style="mso-next-textbox:#Tekstvak 2">
                <w:txbxContent>
                  <w:p w:rsidR="0055369B" w:rsidRPr="002727A2" w:rsidRDefault="0055369B" w:rsidP="0055369B">
                    <w:pPr>
                      <w:jc w:val="center"/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</w:pPr>
                    <w:r w:rsidRPr="002727A2"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  <w:t>Kees Voorbeeld</w:t>
                    </w:r>
                  </w:p>
                </w:txbxContent>
              </v:textbox>
            </v:roundrect>
          </v:group>
        </w:pict>
      </w:r>
    </w:p>
    <w:p w:rsidR="0057208A" w:rsidRDefault="002727A2">
      <w:r>
        <w:rPr>
          <w:noProof/>
          <w:lang w:eastAsia="nl-NL"/>
        </w:rPr>
        <w:pict>
          <v:group id="_x0000_s1075" style="position:absolute;margin-left:239.35pt;margin-top:3.5pt;width:241.3pt;height:156.3pt;z-index:-251626496" coordorigin="1423,1172" coordsize="4826,3126" o:regroupid="3">
            <v:shape id="_x0000_s1076" type="#_x0000_t75" style="position:absolute;left:1423;top:1172;width:4826;height:3126;mso-position-horizontal-relative:text;mso-position-vertical-relative:text" wrapcoords="-67 0 -67 21496 21600 21496 21600 0 -67 0">
              <v:imagedata r:id="rId5" o:title="naamkaartje3"/>
            </v:shape>
            <v:roundrect id="Tekstvak 2" o:spid="_x0000_s1077" style="position:absolute;left:1537;top:3683;width:2215;height:6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wrapcoords="438 -1054 -292 0 -292 20020 146 22127 21454 22127 21746 22127 25103 16332 25103 15805 26708 12117 26562 9483 22038 7376 22184 4741 21600 0 21016 -1054 438 -1054" fillcolor="#ed7d31" strokecolor="#823b0b" strokeweight="2.25pt">
              <v:fill color2="#823b0b" angle="-135" focusposition="1" focussize="" focus="100%" type="gradient"/>
              <v:stroke joinstyle="miter"/>
              <v:shadow on="t" type="perspective" color="#f7caac" opacity=".5" origin=",.5" offset="0,0" matrix=",-56756f,,.5"/>
              <v:textbox style="mso-next-textbox:#Tekstvak 2">
                <w:txbxContent>
                  <w:p w:rsidR="002727A2" w:rsidRPr="002727A2" w:rsidRDefault="002727A2" w:rsidP="002727A2">
                    <w:pPr>
                      <w:jc w:val="center"/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</w:pPr>
                    <w:r w:rsidRPr="002727A2"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  <w:t>Kees Voorbeeld</w:t>
                    </w:r>
                  </w:p>
                </w:txbxContent>
              </v:textbox>
            </v:roundrect>
          </v:group>
        </w:pict>
      </w:r>
    </w:p>
    <w:p w:rsidR="0057208A" w:rsidRDefault="0057208A"/>
    <w:p w:rsidR="0057208A" w:rsidRDefault="0057208A"/>
    <w:p w:rsidR="0057208A" w:rsidRDefault="0057208A"/>
    <w:p w:rsidR="0057208A" w:rsidRDefault="002727A2">
      <w:bookmarkStart w:id="0" w:name="_GoBack"/>
      <w:bookmarkEnd w:id="0"/>
      <w:r>
        <w:rPr>
          <w:noProof/>
          <w:lang w:eastAsia="nl-NL"/>
        </w:rPr>
        <w:pict>
          <v:group id="_x0000_s1103" style="position:absolute;margin-left:238.7pt;margin-top:515pt;width:241.3pt;height:156.3pt;z-index:-251620352" coordorigin="1423,1172" coordsize="4826,3126" o:regroupid="6">
            <v:shape id="_x0000_s1104" type="#_x0000_t75" style="position:absolute;left:1423;top:1172;width:4826;height:3126;mso-position-horizontal-relative:text;mso-position-vertical-relative:text" wrapcoords="-67 0 -67 21496 21600 21496 21600 0 -67 0">
              <v:imagedata r:id="rId5" o:title="naamkaartje3"/>
            </v:shape>
            <v:roundrect id="Tekstvak 2" o:spid="_x0000_s1105" style="position:absolute;left:1537;top:3683;width:2215;height:6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wrapcoords="438 -1054 -292 0 -292 20020 146 22127 21454 22127 21746 22127 25103 16332 25103 15805 26708 12117 26562 9483 22038 7376 22184 4741 21600 0 21016 -1054 438 -1054" fillcolor="#ed7d31" strokecolor="#823b0b" strokeweight="2.25pt">
              <v:fill color2="#823b0b" angle="-135" focusposition="1" focussize="" focus="100%" type="gradient"/>
              <v:stroke joinstyle="miter"/>
              <v:shadow on="t" type="perspective" color="#f7caac" opacity=".5" origin=",.5" offset="0,0" matrix=",-56756f,,.5"/>
              <v:textbox style="mso-next-textbox:#Tekstvak 2">
                <w:txbxContent>
                  <w:p w:rsidR="002727A2" w:rsidRPr="002727A2" w:rsidRDefault="002727A2" w:rsidP="002727A2">
                    <w:pPr>
                      <w:jc w:val="center"/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</w:pPr>
                    <w:r w:rsidRPr="002727A2"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  <w:t>Kees Voorbeeld</w:t>
                    </w:r>
                  </w:p>
                </w:txbxContent>
              </v:textbox>
            </v:roundrect>
          </v:group>
        </w:pict>
      </w:r>
      <w:r>
        <w:rPr>
          <w:noProof/>
          <w:lang w:eastAsia="nl-NL"/>
        </w:rPr>
        <w:pict>
          <v:group id="_x0000_s1100" style="position:absolute;margin-left:-24pt;margin-top:515pt;width:241.3pt;height:156.3pt;z-index:-251621376" coordorigin="1423,1172" coordsize="4826,3126" o:regroupid="6">
            <v:shape id="_x0000_s1101" type="#_x0000_t75" style="position:absolute;left:1423;top:1172;width:4826;height:3126;mso-position-horizontal-relative:text;mso-position-vertical-relative:text" wrapcoords="-67 0 -67 21496 21600 21496 21600 0 -67 0">
              <v:imagedata r:id="rId5" o:title="naamkaartje3"/>
            </v:shape>
            <v:roundrect id="Tekstvak 2" o:spid="_x0000_s1102" style="position:absolute;left:1537;top:3683;width:2215;height:6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wrapcoords="438 -1054 -292 0 -292 20020 146 22127 21454 22127 21746 22127 25103 16332 25103 15805 26708 12117 26562 9483 22038 7376 22184 4741 21600 0 21016 -1054 438 -1054" fillcolor="#ed7d31" strokecolor="#823b0b" strokeweight="2.25pt">
              <v:fill color2="#823b0b" angle="-135" focusposition="1" focussize="" focus="100%" type="gradient"/>
              <v:stroke joinstyle="miter"/>
              <v:shadow on="t" type="perspective" color="#f7caac" opacity=".5" origin=",.5" offset="0,0" matrix=",-56756f,,.5"/>
              <v:textbox style="mso-next-textbox:#Tekstvak 2">
                <w:txbxContent>
                  <w:p w:rsidR="002727A2" w:rsidRPr="002727A2" w:rsidRDefault="002727A2" w:rsidP="002727A2">
                    <w:pPr>
                      <w:jc w:val="center"/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</w:pPr>
                    <w:r w:rsidRPr="002727A2"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  <w:t>Kees Voorbeeld</w:t>
                    </w:r>
                  </w:p>
                </w:txbxContent>
              </v:textbox>
            </v:roundrect>
          </v:group>
        </w:pict>
      </w:r>
      <w:r>
        <w:rPr>
          <w:noProof/>
          <w:lang w:eastAsia="nl-NL"/>
        </w:rPr>
        <w:pict>
          <v:group id="_x0000_s1096" style="position:absolute;margin-left:238.7pt;margin-top:329.65pt;width:241.3pt;height:156.3pt;z-index:-251622400" coordorigin="1423,1172" coordsize="4826,3126" o:regroupid="5">
            <v:shape id="_x0000_s1097" type="#_x0000_t75" style="position:absolute;left:1423;top:1172;width:4826;height:3126;mso-position-horizontal-relative:text;mso-position-vertical-relative:text" wrapcoords="-67 0 -67 21496 21600 21496 21600 0 -67 0">
              <v:imagedata r:id="rId5" o:title="naamkaartje3"/>
            </v:shape>
            <v:roundrect id="Tekstvak 2" o:spid="_x0000_s1098" style="position:absolute;left:1537;top:3683;width:2215;height:6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wrapcoords="438 -1054 -292 0 -292 20020 146 22127 21454 22127 21746 22127 25103 16332 25103 15805 26708 12117 26562 9483 22038 7376 22184 4741 21600 0 21016 -1054 438 -1054" fillcolor="#ed7d31" strokecolor="#823b0b" strokeweight="2.25pt">
              <v:fill color2="#823b0b" angle="-135" focusposition="1" focussize="" focus="100%" type="gradient"/>
              <v:stroke joinstyle="miter"/>
              <v:shadow on="t" type="perspective" color="#f7caac" opacity=".5" origin=",.5" offset="0,0" matrix=",-56756f,,.5"/>
              <v:textbox style="mso-next-textbox:#Tekstvak 2">
                <w:txbxContent>
                  <w:p w:rsidR="002727A2" w:rsidRPr="002727A2" w:rsidRDefault="002727A2" w:rsidP="002727A2">
                    <w:pPr>
                      <w:jc w:val="center"/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</w:pPr>
                    <w:r w:rsidRPr="002727A2"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  <w:t>Kees Voorbeeld</w:t>
                    </w:r>
                  </w:p>
                </w:txbxContent>
              </v:textbox>
            </v:roundrect>
          </v:group>
        </w:pict>
      </w:r>
      <w:r>
        <w:rPr>
          <w:noProof/>
          <w:lang w:eastAsia="nl-NL"/>
        </w:rPr>
        <w:pict>
          <v:group id="_x0000_s1093" style="position:absolute;margin-left:-24pt;margin-top:329.65pt;width:241.3pt;height:156.3pt;z-index:-251623424" coordorigin="1423,1172" coordsize="4826,3126" o:regroupid="5">
            <v:shape id="_x0000_s1094" type="#_x0000_t75" style="position:absolute;left:1423;top:1172;width:4826;height:3126;mso-position-horizontal-relative:text;mso-position-vertical-relative:text" wrapcoords="-67 0 -67 21496 21600 21496 21600 0 -67 0">
              <v:imagedata r:id="rId5" o:title="naamkaartje3"/>
            </v:shape>
            <v:roundrect id="Tekstvak 2" o:spid="_x0000_s1095" style="position:absolute;left:1537;top:3683;width:2215;height:6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wrapcoords="438 -1054 -292 0 -292 20020 146 22127 21454 22127 21746 22127 25103 16332 25103 15805 26708 12117 26562 9483 22038 7376 22184 4741 21600 0 21016 -1054 438 -1054" fillcolor="#ed7d31" strokecolor="#823b0b" strokeweight="2.25pt">
              <v:fill color2="#823b0b" angle="-135" focusposition="1" focussize="" focus="100%" type="gradient"/>
              <v:stroke joinstyle="miter"/>
              <v:shadow on="t" type="perspective" color="#f7caac" opacity=".5" origin=",.5" offset="0,0" matrix=",-56756f,,.5"/>
              <v:textbox style="mso-next-textbox:#Tekstvak 2">
                <w:txbxContent>
                  <w:p w:rsidR="002727A2" w:rsidRPr="002727A2" w:rsidRDefault="002727A2" w:rsidP="002727A2">
                    <w:pPr>
                      <w:jc w:val="center"/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</w:pPr>
                    <w:r w:rsidRPr="002727A2"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  <w:t>Kees Voorbeeld</w:t>
                    </w:r>
                  </w:p>
                </w:txbxContent>
              </v:textbox>
            </v:roundrect>
          </v:group>
        </w:pict>
      </w:r>
      <w:r>
        <w:rPr>
          <w:noProof/>
          <w:lang w:eastAsia="nl-NL"/>
        </w:rPr>
        <w:pict>
          <v:group id="_x0000_s1089" style="position:absolute;margin-left:238.7pt;margin-top:144.2pt;width:241.3pt;height:156.3pt;z-index:-251624448" coordorigin="1423,1172" coordsize="4826,3126" o:regroupid="4">
            <v:shape id="_x0000_s1090" type="#_x0000_t75" style="position:absolute;left:1423;top:1172;width:4826;height:3126;mso-position-horizontal-relative:text;mso-position-vertical-relative:text" wrapcoords="-67 0 -67 21496 21600 21496 21600 0 -67 0">
              <v:imagedata r:id="rId5" o:title="naamkaartje3"/>
            </v:shape>
            <v:roundrect id="Tekstvak 2" o:spid="_x0000_s1091" style="position:absolute;left:1537;top:3683;width:2215;height:6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wrapcoords="438 -1054 -292 0 -292 20020 146 22127 21454 22127 21746 22127 25103 16332 25103 15805 26708 12117 26562 9483 22038 7376 22184 4741 21600 0 21016 -1054 438 -1054" fillcolor="#ed7d31" strokecolor="#823b0b" strokeweight="2.25pt">
              <v:fill color2="#823b0b" angle="-135" focusposition="1" focussize="" focus="100%" type="gradient"/>
              <v:stroke joinstyle="miter"/>
              <v:shadow on="t" type="perspective" color="#f7caac" opacity=".5" origin=",.5" offset="0,0" matrix=",-56756f,,.5"/>
              <v:textbox style="mso-next-textbox:#Tekstvak 2">
                <w:txbxContent>
                  <w:p w:rsidR="002727A2" w:rsidRPr="002727A2" w:rsidRDefault="002727A2" w:rsidP="002727A2">
                    <w:pPr>
                      <w:jc w:val="center"/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</w:pPr>
                    <w:r w:rsidRPr="002727A2"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  <w:t>Kees Voorbeeld</w:t>
                    </w:r>
                  </w:p>
                </w:txbxContent>
              </v:textbox>
            </v:roundrect>
          </v:group>
        </w:pict>
      </w:r>
      <w:r>
        <w:rPr>
          <w:noProof/>
          <w:lang w:eastAsia="nl-NL"/>
        </w:rPr>
        <w:pict>
          <v:group id="_x0000_s1086" style="position:absolute;margin-left:-24pt;margin-top:144.2pt;width:241.3pt;height:156.3pt;z-index:-251625472" coordorigin="1423,1172" coordsize="4826,3126" o:regroupid="4">
            <v:shape id="_x0000_s1087" type="#_x0000_t75" style="position:absolute;left:1423;top:1172;width:4826;height:3126;mso-position-horizontal-relative:text;mso-position-vertical-relative:text" wrapcoords="-67 0 -67 21496 21600 21496 21600 0 -67 0">
              <v:imagedata r:id="rId5" o:title="naamkaartje3"/>
            </v:shape>
            <v:roundrect id="Tekstvak 2" o:spid="_x0000_s1088" style="position:absolute;left:1537;top:3683;width:2215;height:6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wrapcoords="438 -1054 -292 0 -292 20020 146 22127 21454 22127 21746 22127 25103 16332 25103 15805 26708 12117 26562 9483 22038 7376 22184 4741 21600 0 21016 -1054 438 -1054" fillcolor="#ed7d31" strokecolor="#823b0b" strokeweight="2.25pt">
              <v:fill color2="#823b0b" angle="-135" focusposition="1" focussize="" focus="100%" type="gradient"/>
              <v:stroke joinstyle="miter"/>
              <v:shadow on="t" type="perspective" color="#f7caac" opacity=".5" origin=",.5" offset="0,0" matrix=",-56756f,,.5"/>
              <v:textbox style="mso-next-textbox:#Tekstvak 2">
                <w:txbxContent>
                  <w:p w:rsidR="002727A2" w:rsidRPr="002727A2" w:rsidRDefault="002727A2" w:rsidP="002727A2">
                    <w:pPr>
                      <w:jc w:val="center"/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</w:pPr>
                    <w:r w:rsidRPr="002727A2">
                      <w:rPr>
                        <w:rFonts w:ascii="Staccato555 BT" w:hAnsi="Staccato555 BT"/>
                        <w:color w:val="800000"/>
                        <w:sz w:val="24"/>
                        <w:szCs w:val="24"/>
                      </w:rPr>
                      <w:t>Kees Voorbeeld</w:t>
                    </w:r>
                  </w:p>
                </w:txbxContent>
              </v:textbox>
            </v:roundrect>
          </v:group>
        </w:pict>
      </w:r>
    </w:p>
    <w:sectPr w:rsidR="0057208A" w:rsidSect="0057208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accato555 BT">
    <w:panose1 w:val="03090702030407020404"/>
    <w:charset w:val="00"/>
    <w:family w:val="script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208A"/>
    <w:rsid w:val="00062C3E"/>
    <w:rsid w:val="000B16AB"/>
    <w:rsid w:val="002727A2"/>
    <w:rsid w:val="00316337"/>
    <w:rsid w:val="0046103E"/>
    <w:rsid w:val="0055369B"/>
    <w:rsid w:val="0057208A"/>
    <w:rsid w:val="0096734E"/>
    <w:rsid w:val="00AD3C21"/>
    <w:rsid w:val="00BC38CF"/>
    <w:rsid w:val="00E37E41"/>
    <w:rsid w:val="00EF3315"/>
    <w:rsid w:val="00F22722"/>
    <w:rsid w:val="00F2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 fillcolor="none [661]" strokecolor="none [1605]">
      <v:fill color="none [661]" opacity="29491f"/>
      <v:stroke color="none [1605]"/>
      <o:colormenu v:ext="edit" strokecolor="none [1605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,"/>
  <w:listSeparator w:val=";"/>
  <w15:chartTrackingRefBased/>
  <w15:docId w15:val="{3E693AFC-773D-465E-A1BA-5350678EF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B16AB"/>
    <w:rPr>
      <w:rFonts w:ascii="Verdana" w:hAnsi="Verdana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ijnstandaard">
    <w:name w:val="Mijn standaard"/>
    <w:basedOn w:val="Standaard"/>
    <w:link w:val="MijnstandaardChar"/>
    <w:qFormat/>
    <w:rsid w:val="000B16AB"/>
  </w:style>
  <w:style w:type="character" w:customStyle="1" w:styleId="MijnstandaardChar">
    <w:name w:val="Mijn standaard Char"/>
    <w:link w:val="Mijnstandaard"/>
    <w:rsid w:val="000B16AB"/>
    <w:rPr>
      <w:rFonts w:ascii="Verdana" w:hAnsi="Verdana"/>
    </w:rPr>
  </w:style>
  <w:style w:type="character" w:styleId="Tekstvantijdelijkeaanduiding">
    <w:name w:val="Placeholder Text"/>
    <w:uiPriority w:val="99"/>
    <w:semiHidden/>
    <w:rsid w:val="00F232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05D95-1ED9-4198-802E-B8C4C1BC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naamkaartjes3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Engelsman</dc:creator>
  <cp:keywords/>
  <dc:description/>
  <cp:lastModifiedBy>Alie Engelsman</cp:lastModifiedBy>
  <cp:revision>2</cp:revision>
  <dcterms:created xsi:type="dcterms:W3CDTF">2014-10-14T14:54:00Z</dcterms:created>
  <dcterms:modified xsi:type="dcterms:W3CDTF">2014-10-14T14:54:00Z</dcterms:modified>
</cp:coreProperties>
</file>