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7CC3" w:rsidRPr="00607C13" w:rsidRDefault="00F55E00" w:rsidP="00607C1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vak 2" o:spid="_x0000_s1027" type="#_x0000_t202" style="position:absolute;margin-left:222.75pt;margin-top:259.15pt;width:312.75pt;height:118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" fillcolor="#6b7d8d" strokecolor="#4472c4" strokeweight=".5pt">
            <v:fill color2="#bad7f2" rotate="t" focusposition="1,1" focussize="" colors="0 #6b7d8d;42598f white;1 #bad7f2" focus="100%" type="gradientRadial"/>
            <v:textbox>
              <w:txbxContent>
                <w:p w:rsidR="00607C13" w:rsidRPr="00084927" w:rsidRDefault="00607C13">
                  <w:pPr>
                    <w:rPr>
                      <w:rFonts w:ascii="Snap ITC" w:hAnsi="Snap ITC"/>
                      <w:color w:val="002060"/>
                      <w:sz w:val="28"/>
                      <w:szCs w:val="28"/>
                    </w:rPr>
                  </w:pPr>
                  <w:r w:rsidRPr="00084927">
                    <w:rPr>
                      <w:rFonts w:ascii="Snap ITC" w:hAnsi="Snap ITC"/>
                      <w:color w:val="002060"/>
                      <w:sz w:val="28"/>
                      <w:szCs w:val="28"/>
                    </w:rPr>
                    <w:t>[Voorbeeldtekst]</w:t>
                  </w:r>
                </w:p>
                <w:p w:rsidR="00607C13" w:rsidRPr="00084927" w:rsidRDefault="00607C13">
                  <w:pPr>
                    <w:rPr>
                      <w:rFonts w:ascii="Snap ITC" w:hAnsi="Snap ITC"/>
                      <w:color w:val="800000"/>
                      <w:sz w:val="28"/>
                      <w:szCs w:val="28"/>
                    </w:rPr>
                  </w:pPr>
                  <w:r w:rsidRPr="00084927">
                    <w:rPr>
                      <w:rFonts w:ascii="Snap ITC" w:hAnsi="Snap ITC"/>
                      <w:color w:val="800000"/>
                      <w:sz w:val="28"/>
                      <w:szCs w:val="28"/>
                    </w:rPr>
                    <w:t>Beste Gerard,</w:t>
                  </w:r>
                </w:p>
                <w:p w:rsidR="00607C13" w:rsidRPr="00084927" w:rsidRDefault="00607C13">
                  <w:pPr>
                    <w:rPr>
                      <w:rFonts w:ascii="Snap ITC" w:hAnsi="Snap ITC"/>
                      <w:color w:val="800000"/>
                      <w:sz w:val="28"/>
                      <w:szCs w:val="28"/>
                    </w:rPr>
                  </w:pPr>
                </w:p>
                <w:p w:rsidR="00607C13" w:rsidRPr="00084927" w:rsidRDefault="00084927">
                  <w:pPr>
                    <w:rPr>
                      <w:rFonts w:ascii="Snap ITC" w:hAnsi="Snap ITC"/>
                      <w:color w:val="002060"/>
                      <w:sz w:val="28"/>
                      <w:szCs w:val="28"/>
                    </w:rPr>
                  </w:pPr>
                  <w:r w:rsidRPr="00084927">
                    <w:rPr>
                      <w:rFonts w:ascii="Snap ITC" w:hAnsi="Snap ITC"/>
                      <w:color w:val="800000"/>
                      <w:sz w:val="28"/>
                      <w:szCs w:val="28"/>
                    </w:rPr>
                    <w:t xml:space="preserve">Durf </w:t>
                  </w:r>
                  <w:r w:rsidR="00607C13" w:rsidRPr="00084927">
                    <w:rPr>
                      <w:rFonts w:ascii="Snap ITC" w:hAnsi="Snap ITC"/>
                      <w:color w:val="800000"/>
                      <w:sz w:val="28"/>
                      <w:szCs w:val="28"/>
                    </w:rPr>
                    <w:t>jij ook op mijn feest</w:t>
                  </w:r>
                  <w:r w:rsidRPr="00084927">
                    <w:rPr>
                      <w:rFonts w:ascii="Snap ITC" w:hAnsi="Snap ITC"/>
                      <w:color w:val="800000"/>
                      <w:sz w:val="28"/>
                      <w:szCs w:val="28"/>
                    </w:rPr>
                    <w:t xml:space="preserve"> te komen</w:t>
                  </w:r>
                  <w:r w:rsidR="00607C13" w:rsidRPr="00084927">
                    <w:rPr>
                      <w:rFonts w:ascii="Snap ITC" w:hAnsi="Snap ITC"/>
                      <w:color w:val="800000"/>
                      <w:sz w:val="28"/>
                      <w:szCs w:val="28"/>
                    </w:rPr>
                    <w:t>?</w:t>
                  </w:r>
                </w:p>
              </w:txbxContent>
            </v:textbox>
            <w10:wrap type="square"/>
          </v:shape>
        </w:pict>
      </w: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Afbeelding 1" o:spid="_x0000_s1026" type="#_x0000_t75" style="position:absolute;margin-left:-36pt;margin-top:0;width:604.5pt;height:839.4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wrapcoords="0 0 -27 19 -27 21581 21600 21581 21600 0 0 0">
            <v:imagedata r:id="rId4" o:title=""/>
            <w10:wrap type="tight"/>
          </v:shape>
        </w:pict>
      </w:r>
      <w:bookmarkEnd w:id="0"/>
    </w:p>
    <w:sectPr w:rsidR="00FD7CC3" w:rsidRPr="00607C13" w:rsidSect="00607C13">
      <w:pgSz w:w="11906" w:h="16838"/>
      <w:pgMar w:top="187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07C13"/>
    <w:rsid w:val="00084927"/>
    <w:rsid w:val="000B16AB"/>
    <w:rsid w:val="00115726"/>
    <w:rsid w:val="00316337"/>
    <w:rsid w:val="00607C13"/>
    <w:rsid w:val="006F506A"/>
    <w:rsid w:val="00EF3315"/>
    <w:rsid w:val="00F55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84982AE0-9D37-41F2-86D1-421FE7B65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0B16AB"/>
    <w:rPr>
      <w:rFonts w:ascii="Verdana" w:hAnsi="Verdana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Mijnstandaard">
    <w:name w:val="Mijn standaard"/>
    <w:basedOn w:val="Standaard"/>
    <w:link w:val="MijnstandaardChar"/>
    <w:qFormat/>
    <w:rsid w:val="000B16AB"/>
  </w:style>
  <w:style w:type="character" w:customStyle="1" w:styleId="MijnstandaardChar">
    <w:name w:val="Mijn standaard Char"/>
    <w:link w:val="Mijnstandaard"/>
    <w:rsid w:val="000B16AB"/>
    <w:rPr>
      <w:rFonts w:ascii="Verdana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template1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Alie Engelsman</dc:creator>
  <cp:keywords/>
  <dc:description/>
  <cp:lastModifiedBy>Alie Engelsman</cp:lastModifiedBy>
  <cp:revision>2</cp:revision>
  <dcterms:created xsi:type="dcterms:W3CDTF">2014-10-14T14:47:00Z</dcterms:created>
  <dcterms:modified xsi:type="dcterms:W3CDTF">2014-10-14T14:47:00Z</dcterms:modified>
</cp:coreProperties>
</file>