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CC3" w:rsidRPr="0097741F" w:rsidRDefault="005C2480" w:rsidP="0097741F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vak 2" o:spid="_x0000_s1027" type="#_x0000_t202" style="position:absolute;margin-left:70.3pt;margin-top:395.9pt;width:185.9pt;height:235.45pt;rotation:168253fd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" filled="f" stroked="f" strokeweight="1pt">
            <v:textbox>
              <w:txbxContent>
                <w:p w:rsidR="0097741F" w:rsidRPr="005C2480" w:rsidRDefault="0097741F">
                  <w:pPr>
                    <w:rPr>
                      <w:rFonts w:ascii="Staccato555 BT" w:hAnsi="Staccato555 BT"/>
                      <w:b/>
                      <w:color w:val="C45911"/>
                      <w:sz w:val="36"/>
                      <w:szCs w:val="36"/>
                    </w:rPr>
                  </w:pPr>
                  <w:r w:rsidRPr="005C2480">
                    <w:rPr>
                      <w:rFonts w:ascii="Staccato555 BT" w:hAnsi="Staccato555 BT"/>
                      <w:b/>
                      <w:color w:val="C45911"/>
                      <w:sz w:val="36"/>
                      <w:szCs w:val="36"/>
                    </w:rPr>
                    <w:t>Zet hier uw tekst neer!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fbeelding 1" o:spid="_x0000_s1026" type="#_x0000_t75" style="position:absolute;margin-left:-70.95pt;margin-top:.05pt;width:600.1pt;height:828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4" o:title=""/>
            <w10:wrap type="square"/>
          </v:shape>
        </w:pict>
      </w:r>
    </w:p>
    <w:sectPr w:rsidR="00FD7CC3" w:rsidRPr="0097741F" w:rsidSect="0097741F">
      <w:pgSz w:w="11906" w:h="16838"/>
      <w:pgMar w:top="187" w:right="1418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taccato555 BT">
    <w:panose1 w:val="03090702030407020404"/>
    <w:charset w:val="00"/>
    <w:family w:val="script"/>
    <w:pitch w:val="variable"/>
    <w:sig w:usb0="800000AF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7741F"/>
    <w:rsid w:val="000B16AB"/>
    <w:rsid w:val="00276BB4"/>
    <w:rsid w:val="00316337"/>
    <w:rsid w:val="005C2480"/>
    <w:rsid w:val="0097741F"/>
    <w:rsid w:val="00EF3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50D52964-CDBA-4DB7-9882-CA32EBC32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B16AB"/>
    <w:rPr>
      <w:rFonts w:ascii="Verdana" w:hAnsi="Verdana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Mijnstandaard">
    <w:name w:val="Mijn standaard"/>
    <w:basedOn w:val="Standaard"/>
    <w:link w:val="MijnstandaardChar"/>
    <w:qFormat/>
    <w:rsid w:val="000B16AB"/>
  </w:style>
  <w:style w:type="character" w:customStyle="1" w:styleId="MijnstandaardChar">
    <w:name w:val="Mijn standaard Char"/>
    <w:link w:val="Mijnstandaard"/>
    <w:rsid w:val="000B16AB"/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template3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Alie Engelsman</dc:creator>
  <cp:keywords/>
  <dc:description/>
  <cp:lastModifiedBy>Alie Engelsman</cp:lastModifiedBy>
  <cp:revision>2</cp:revision>
  <dcterms:created xsi:type="dcterms:W3CDTF">2014-10-14T14:54:00Z</dcterms:created>
  <dcterms:modified xsi:type="dcterms:W3CDTF">2014-10-14T14:54:00Z</dcterms:modified>
</cp:coreProperties>
</file>